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838C05" w14:textId="77777777" w:rsidR="003978A3" w:rsidRDefault="00F71C03">
      <w:pPr>
        <w:pStyle w:val="Heading1"/>
      </w:pPr>
      <w:r>
        <w:rPr>
          <w:noProof/>
          <w:lang w:eastAsia="en-US"/>
        </w:rPr>
        <w:drawing>
          <wp:anchor distT="0" distB="0" distL="114300" distR="114300" simplePos="0" relativeHeight="251658240" behindDoc="0" locked="0" layoutInCell="1" allowOverlap="1" wp14:anchorId="0D838C80" wp14:editId="0D838C81">
            <wp:simplePos x="0" y="0"/>
            <wp:positionH relativeFrom="column">
              <wp:posOffset>-38100</wp:posOffset>
            </wp:positionH>
            <wp:positionV relativeFrom="page">
              <wp:posOffset>342900</wp:posOffset>
            </wp:positionV>
            <wp:extent cx="762000" cy="7899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IFA_logo1_Stacked_Color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789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D2D45">
        <w:t xml:space="preserve">Travel and </w:t>
      </w:r>
      <w:r w:rsidR="00046F08">
        <w:t>Ambassador</w:t>
      </w:r>
      <w:r w:rsidR="00BD2D45">
        <w:t xml:space="preserve"> Profile </w:t>
      </w:r>
    </w:p>
    <w:p w14:paraId="0D838C06" w14:textId="61B21623" w:rsidR="00E966A6" w:rsidRPr="00E966A6" w:rsidRDefault="00E966A6" w:rsidP="00E966A6">
      <w:pPr>
        <w:jc w:val="center"/>
      </w:pPr>
      <w:r>
        <w:t xml:space="preserve">Please turn this form in during </w:t>
      </w:r>
      <w:r w:rsidR="00DA0134">
        <w:t>phase</w:t>
      </w:r>
      <w:r>
        <w:t xml:space="preserve"> </w:t>
      </w:r>
      <w:r w:rsidR="00F72D58">
        <w:t>1</w:t>
      </w:r>
      <w:r>
        <w:t xml:space="preserve"> portion of the application process.</w:t>
      </w:r>
    </w:p>
    <w:p w14:paraId="0D838C07" w14:textId="77777777" w:rsidR="00F71C03" w:rsidRPr="00F71C03" w:rsidRDefault="00F71C03" w:rsidP="00F71C03"/>
    <w:tbl>
      <w:tblPr>
        <w:tblStyle w:val="TableGridLight"/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Travel profile with multiple categories"/>
      </w:tblPr>
      <w:tblGrid>
        <w:gridCol w:w="4675"/>
        <w:gridCol w:w="4675"/>
      </w:tblGrid>
      <w:tr w:rsidR="003978A3" w14:paraId="0D838C0A" w14:textId="77777777">
        <w:trPr>
          <w:trHeight w:val="360"/>
        </w:trPr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08" w14:textId="77777777" w:rsidR="003978A3" w:rsidRDefault="00526FF3">
            <w:pPr>
              <w:pStyle w:val="Heading2"/>
            </w:pPr>
            <w:r>
              <w:t>Personal Information</w:t>
            </w:r>
          </w:p>
        </w:tc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09" w14:textId="77777777" w:rsidR="003978A3" w:rsidRDefault="003978A3">
            <w:pPr>
              <w:pStyle w:val="Heading2"/>
            </w:pPr>
          </w:p>
        </w:tc>
      </w:tr>
      <w:tr w:rsidR="003978A3" w14:paraId="0D838C0D" w14:textId="77777777">
        <w:trPr>
          <w:trHeight w:val="360"/>
        </w:trPr>
        <w:tc>
          <w:tcPr>
            <w:tcW w:w="4675" w:type="dxa"/>
            <w:vAlign w:val="center"/>
          </w:tcPr>
          <w:p w14:paraId="0D838C0B" w14:textId="77777777" w:rsidR="003978A3" w:rsidRDefault="00526FF3">
            <w:pPr>
              <w:pStyle w:val="Heading3"/>
            </w:pPr>
            <w:r>
              <w:t>Name</w:t>
            </w:r>
          </w:p>
        </w:tc>
        <w:tc>
          <w:tcPr>
            <w:tcW w:w="4675" w:type="dxa"/>
            <w:vAlign w:val="center"/>
          </w:tcPr>
          <w:p w14:paraId="0D838C0C" w14:textId="232A02EC" w:rsidR="003978A3" w:rsidRDefault="00DA0134">
            <w:r w:rsidRPr="00DA0134">
              <w:rPr>
                <w:color w:val="0070C0"/>
              </w:rPr>
              <w:t>Date of Birth</w:t>
            </w:r>
          </w:p>
        </w:tc>
      </w:tr>
      <w:tr w:rsidR="003978A3" w14:paraId="0D838C10" w14:textId="77777777">
        <w:trPr>
          <w:trHeight w:val="360"/>
        </w:trPr>
        <w:tc>
          <w:tcPr>
            <w:tcW w:w="4675" w:type="dxa"/>
            <w:vAlign w:val="center"/>
          </w:tcPr>
          <w:p w14:paraId="0D838C0E" w14:textId="77777777" w:rsidR="003978A3" w:rsidRDefault="00526FF3">
            <w:pPr>
              <w:pStyle w:val="Heading3"/>
            </w:pPr>
            <w:r>
              <w:t>E-mail address</w:t>
            </w:r>
          </w:p>
        </w:tc>
        <w:tc>
          <w:tcPr>
            <w:tcW w:w="4675" w:type="dxa"/>
            <w:vAlign w:val="center"/>
          </w:tcPr>
          <w:p w14:paraId="0D838C0F" w14:textId="77777777" w:rsidR="003978A3" w:rsidRDefault="003978A3"/>
        </w:tc>
      </w:tr>
      <w:tr w:rsidR="003978A3" w14:paraId="0D838C13" w14:textId="77777777">
        <w:trPr>
          <w:trHeight w:val="360"/>
        </w:trPr>
        <w:tc>
          <w:tcPr>
            <w:tcW w:w="4675" w:type="dxa"/>
            <w:vAlign w:val="center"/>
          </w:tcPr>
          <w:p w14:paraId="0D838C11" w14:textId="77777777" w:rsidR="003978A3" w:rsidRDefault="003978A3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12" w14:textId="77777777" w:rsidR="003978A3" w:rsidRDefault="003978A3"/>
        </w:tc>
      </w:tr>
      <w:tr w:rsidR="003978A3" w14:paraId="0D838C16" w14:textId="77777777">
        <w:trPr>
          <w:trHeight w:val="360"/>
        </w:trPr>
        <w:tc>
          <w:tcPr>
            <w:tcW w:w="4675" w:type="dxa"/>
            <w:vAlign w:val="center"/>
          </w:tcPr>
          <w:p w14:paraId="0D838C14" w14:textId="77777777" w:rsidR="003978A3" w:rsidRDefault="00526FF3">
            <w:pPr>
              <w:pStyle w:val="Heading3"/>
            </w:pPr>
            <w:r>
              <w:t>Home phone</w:t>
            </w:r>
          </w:p>
        </w:tc>
        <w:tc>
          <w:tcPr>
            <w:tcW w:w="4675" w:type="dxa"/>
            <w:vAlign w:val="center"/>
          </w:tcPr>
          <w:p w14:paraId="0D838C15" w14:textId="77777777" w:rsidR="003978A3" w:rsidRDefault="003978A3"/>
        </w:tc>
      </w:tr>
      <w:tr w:rsidR="003978A3" w14:paraId="0D838C19" w14:textId="77777777">
        <w:trPr>
          <w:trHeight w:val="360"/>
        </w:trPr>
        <w:tc>
          <w:tcPr>
            <w:tcW w:w="4675" w:type="dxa"/>
            <w:vAlign w:val="center"/>
          </w:tcPr>
          <w:p w14:paraId="0D838C17" w14:textId="77777777" w:rsidR="003978A3" w:rsidRDefault="00526FF3">
            <w:pPr>
              <w:pStyle w:val="Heading3"/>
            </w:pPr>
            <w:r>
              <w:t>Cell phone</w:t>
            </w:r>
          </w:p>
        </w:tc>
        <w:tc>
          <w:tcPr>
            <w:tcW w:w="4675" w:type="dxa"/>
            <w:vAlign w:val="center"/>
          </w:tcPr>
          <w:p w14:paraId="0D838C18" w14:textId="77777777" w:rsidR="003978A3" w:rsidRDefault="003978A3"/>
        </w:tc>
      </w:tr>
      <w:tr w:rsidR="003978A3" w14:paraId="0D838C1C" w14:textId="77777777">
        <w:trPr>
          <w:trHeight w:val="360"/>
        </w:trPr>
        <w:tc>
          <w:tcPr>
            <w:tcW w:w="4675" w:type="dxa"/>
            <w:vAlign w:val="center"/>
          </w:tcPr>
          <w:p w14:paraId="0D838C1A" w14:textId="77777777" w:rsidR="003978A3" w:rsidRDefault="00BD2D45">
            <w:pPr>
              <w:pStyle w:val="Heading3"/>
            </w:pPr>
            <w:r>
              <w:t>Address</w:t>
            </w:r>
          </w:p>
        </w:tc>
        <w:tc>
          <w:tcPr>
            <w:tcW w:w="4675" w:type="dxa"/>
            <w:vAlign w:val="center"/>
          </w:tcPr>
          <w:p w14:paraId="0D838C1B" w14:textId="77777777" w:rsidR="003978A3" w:rsidRDefault="003978A3"/>
        </w:tc>
      </w:tr>
      <w:tr w:rsidR="003978A3" w14:paraId="0D838C1F" w14:textId="77777777">
        <w:trPr>
          <w:trHeight w:val="360"/>
        </w:trPr>
        <w:tc>
          <w:tcPr>
            <w:tcW w:w="4675" w:type="dxa"/>
            <w:vAlign w:val="center"/>
          </w:tcPr>
          <w:p w14:paraId="0D838C1D" w14:textId="77777777" w:rsidR="003978A3" w:rsidRDefault="003978A3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1E" w14:textId="77777777" w:rsidR="003978A3" w:rsidRDefault="003978A3"/>
        </w:tc>
      </w:tr>
      <w:tr w:rsidR="003978A3" w14:paraId="0D838C22" w14:textId="77777777">
        <w:trPr>
          <w:trHeight w:val="360"/>
        </w:trPr>
        <w:tc>
          <w:tcPr>
            <w:tcW w:w="4675" w:type="dxa"/>
            <w:vAlign w:val="center"/>
          </w:tcPr>
          <w:p w14:paraId="0D838C20" w14:textId="77777777" w:rsidR="003978A3" w:rsidRDefault="00BD2D45">
            <w:pPr>
              <w:pStyle w:val="Heading3"/>
            </w:pPr>
            <w:r>
              <w:t>Emergency Contact</w:t>
            </w:r>
          </w:p>
        </w:tc>
        <w:tc>
          <w:tcPr>
            <w:tcW w:w="4675" w:type="dxa"/>
            <w:vAlign w:val="center"/>
          </w:tcPr>
          <w:p w14:paraId="0D838C21" w14:textId="77777777" w:rsidR="003978A3" w:rsidRDefault="003978A3"/>
        </w:tc>
      </w:tr>
      <w:tr w:rsidR="003978A3" w14:paraId="0D838C25" w14:textId="77777777">
        <w:trPr>
          <w:trHeight w:val="360"/>
        </w:trPr>
        <w:tc>
          <w:tcPr>
            <w:tcW w:w="4675" w:type="dxa"/>
            <w:vAlign w:val="center"/>
          </w:tcPr>
          <w:p w14:paraId="0D838C23" w14:textId="77777777" w:rsidR="003978A3" w:rsidRDefault="003978A3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24" w14:textId="77777777" w:rsidR="003978A3" w:rsidRDefault="003978A3"/>
        </w:tc>
      </w:tr>
      <w:tr w:rsidR="003978A3" w14:paraId="0D838C28" w14:textId="77777777">
        <w:trPr>
          <w:trHeight w:val="360"/>
        </w:trPr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26" w14:textId="77777777" w:rsidR="003978A3" w:rsidRDefault="00526FF3">
            <w:pPr>
              <w:pStyle w:val="Heading2"/>
            </w:pPr>
            <w:r>
              <w:t>Passport</w:t>
            </w:r>
            <w:r w:rsidR="006021F6">
              <w:t>—Copy of passport would be accepted</w:t>
            </w:r>
          </w:p>
        </w:tc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27" w14:textId="77777777" w:rsidR="003978A3" w:rsidRDefault="00C60D67" w:rsidP="00C60D67">
            <w:pPr>
              <w:pStyle w:val="Heading2"/>
            </w:pPr>
            <w:r>
              <w:t>Leave blank if you do not have a passport</w:t>
            </w:r>
          </w:p>
        </w:tc>
      </w:tr>
      <w:tr w:rsidR="003978A3" w14:paraId="0D838C2B" w14:textId="77777777">
        <w:trPr>
          <w:trHeight w:val="360"/>
        </w:trPr>
        <w:tc>
          <w:tcPr>
            <w:tcW w:w="4675" w:type="dxa"/>
            <w:vAlign w:val="center"/>
          </w:tcPr>
          <w:p w14:paraId="0D838C29" w14:textId="77777777" w:rsidR="003978A3" w:rsidRDefault="00526FF3">
            <w:pPr>
              <w:pStyle w:val="Heading3"/>
            </w:pPr>
            <w:r>
              <w:t>Country of birth</w:t>
            </w:r>
          </w:p>
        </w:tc>
        <w:tc>
          <w:tcPr>
            <w:tcW w:w="4675" w:type="dxa"/>
            <w:vAlign w:val="center"/>
          </w:tcPr>
          <w:p w14:paraId="0D838C2A" w14:textId="77777777" w:rsidR="003978A3" w:rsidRDefault="003978A3"/>
        </w:tc>
      </w:tr>
      <w:tr w:rsidR="003978A3" w14:paraId="0D838C2E" w14:textId="77777777">
        <w:trPr>
          <w:trHeight w:val="360"/>
        </w:trPr>
        <w:tc>
          <w:tcPr>
            <w:tcW w:w="4675" w:type="dxa"/>
            <w:vAlign w:val="center"/>
          </w:tcPr>
          <w:p w14:paraId="0D838C2C" w14:textId="77777777" w:rsidR="003978A3" w:rsidRDefault="00526FF3">
            <w:pPr>
              <w:pStyle w:val="Heading3"/>
            </w:pPr>
            <w:r>
              <w:t>Name as it appears on passport</w:t>
            </w:r>
          </w:p>
        </w:tc>
        <w:tc>
          <w:tcPr>
            <w:tcW w:w="4675" w:type="dxa"/>
            <w:vAlign w:val="center"/>
          </w:tcPr>
          <w:p w14:paraId="0D838C2D" w14:textId="77777777" w:rsidR="003978A3" w:rsidRDefault="003978A3"/>
        </w:tc>
      </w:tr>
      <w:tr w:rsidR="003978A3" w14:paraId="0D838C31" w14:textId="77777777">
        <w:trPr>
          <w:trHeight w:val="360"/>
        </w:trPr>
        <w:tc>
          <w:tcPr>
            <w:tcW w:w="4675" w:type="dxa"/>
            <w:vAlign w:val="center"/>
          </w:tcPr>
          <w:p w14:paraId="0D838C2F" w14:textId="77777777" w:rsidR="003978A3" w:rsidRDefault="00526FF3">
            <w:pPr>
              <w:pStyle w:val="Heading3"/>
            </w:pPr>
            <w:r>
              <w:t>Country of citizenship</w:t>
            </w:r>
          </w:p>
        </w:tc>
        <w:tc>
          <w:tcPr>
            <w:tcW w:w="4675" w:type="dxa"/>
            <w:vAlign w:val="center"/>
          </w:tcPr>
          <w:p w14:paraId="0D838C30" w14:textId="77777777" w:rsidR="003978A3" w:rsidRDefault="003978A3"/>
        </w:tc>
      </w:tr>
      <w:tr w:rsidR="003978A3" w14:paraId="0D838C34" w14:textId="77777777">
        <w:trPr>
          <w:trHeight w:val="360"/>
        </w:trPr>
        <w:tc>
          <w:tcPr>
            <w:tcW w:w="4675" w:type="dxa"/>
            <w:vAlign w:val="center"/>
          </w:tcPr>
          <w:p w14:paraId="0D838C32" w14:textId="77777777" w:rsidR="003978A3" w:rsidRDefault="00526FF3">
            <w:pPr>
              <w:pStyle w:val="Heading3"/>
            </w:pPr>
            <w:r>
              <w:t>Number</w:t>
            </w:r>
          </w:p>
        </w:tc>
        <w:tc>
          <w:tcPr>
            <w:tcW w:w="4675" w:type="dxa"/>
            <w:vAlign w:val="center"/>
          </w:tcPr>
          <w:p w14:paraId="0D838C33" w14:textId="77777777" w:rsidR="003978A3" w:rsidRDefault="003978A3"/>
        </w:tc>
      </w:tr>
      <w:tr w:rsidR="003978A3" w14:paraId="0D838C37" w14:textId="77777777">
        <w:trPr>
          <w:trHeight w:val="360"/>
        </w:trPr>
        <w:tc>
          <w:tcPr>
            <w:tcW w:w="4675" w:type="dxa"/>
            <w:vAlign w:val="center"/>
          </w:tcPr>
          <w:p w14:paraId="0D838C35" w14:textId="77777777" w:rsidR="003978A3" w:rsidRDefault="00526FF3">
            <w:pPr>
              <w:pStyle w:val="Heading3"/>
            </w:pPr>
            <w:r>
              <w:t>Expiration date</w:t>
            </w:r>
          </w:p>
        </w:tc>
        <w:tc>
          <w:tcPr>
            <w:tcW w:w="4675" w:type="dxa"/>
            <w:vAlign w:val="center"/>
          </w:tcPr>
          <w:p w14:paraId="0D838C36" w14:textId="77777777" w:rsidR="003978A3" w:rsidRDefault="003978A3"/>
        </w:tc>
      </w:tr>
      <w:tr w:rsidR="00046F08" w14:paraId="0D838C3A" w14:textId="77777777">
        <w:trPr>
          <w:trHeight w:val="360"/>
        </w:trPr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38" w14:textId="77777777" w:rsidR="00046F08" w:rsidRDefault="00046F08" w:rsidP="00046F08">
            <w:pPr>
              <w:pStyle w:val="Heading2"/>
            </w:pPr>
            <w:r>
              <w:t>Community Activity and Involvement</w:t>
            </w:r>
          </w:p>
        </w:tc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39" w14:textId="77777777" w:rsidR="00046F08" w:rsidRDefault="00046F08" w:rsidP="00046F08">
            <w:pPr>
              <w:pStyle w:val="Heading2"/>
            </w:pPr>
            <w:r>
              <w:t>List</w:t>
            </w:r>
          </w:p>
        </w:tc>
      </w:tr>
      <w:tr w:rsidR="00046F08" w14:paraId="0D838C3D" w14:textId="77777777">
        <w:trPr>
          <w:trHeight w:val="360"/>
        </w:trPr>
        <w:tc>
          <w:tcPr>
            <w:tcW w:w="4675" w:type="dxa"/>
            <w:vAlign w:val="center"/>
          </w:tcPr>
          <w:p w14:paraId="0D838C3B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3C" w14:textId="77777777" w:rsidR="00046F08" w:rsidRDefault="00046F08" w:rsidP="00046F08"/>
        </w:tc>
      </w:tr>
      <w:tr w:rsidR="00046F08" w14:paraId="0D838C40" w14:textId="77777777">
        <w:trPr>
          <w:trHeight w:val="360"/>
        </w:trPr>
        <w:tc>
          <w:tcPr>
            <w:tcW w:w="4675" w:type="dxa"/>
            <w:vAlign w:val="center"/>
          </w:tcPr>
          <w:p w14:paraId="0D838C3E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3F" w14:textId="77777777" w:rsidR="00046F08" w:rsidRDefault="00046F08" w:rsidP="00046F08"/>
        </w:tc>
      </w:tr>
      <w:tr w:rsidR="00046F08" w14:paraId="0D838C43" w14:textId="77777777">
        <w:trPr>
          <w:trHeight w:val="360"/>
        </w:trPr>
        <w:tc>
          <w:tcPr>
            <w:tcW w:w="4675" w:type="dxa"/>
            <w:vAlign w:val="center"/>
          </w:tcPr>
          <w:p w14:paraId="0D838C41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42" w14:textId="77777777" w:rsidR="00046F08" w:rsidRDefault="00046F08" w:rsidP="00046F08"/>
        </w:tc>
      </w:tr>
      <w:tr w:rsidR="00046F08" w14:paraId="0D838C46" w14:textId="77777777">
        <w:trPr>
          <w:trHeight w:val="360"/>
        </w:trPr>
        <w:tc>
          <w:tcPr>
            <w:tcW w:w="4675" w:type="dxa"/>
            <w:vAlign w:val="center"/>
          </w:tcPr>
          <w:p w14:paraId="0D838C44" w14:textId="77777777" w:rsidR="00046F08" w:rsidRPr="002F0FA4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45" w14:textId="77777777" w:rsidR="00046F08" w:rsidRDefault="00046F08" w:rsidP="00046F08"/>
        </w:tc>
      </w:tr>
      <w:tr w:rsidR="00046F08" w14:paraId="0D838C49" w14:textId="77777777">
        <w:trPr>
          <w:trHeight w:val="360"/>
        </w:trPr>
        <w:tc>
          <w:tcPr>
            <w:tcW w:w="4675" w:type="dxa"/>
            <w:vAlign w:val="center"/>
          </w:tcPr>
          <w:p w14:paraId="0D838C47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48" w14:textId="77777777" w:rsidR="00046F08" w:rsidRDefault="00046F08" w:rsidP="00046F08"/>
        </w:tc>
      </w:tr>
      <w:tr w:rsidR="00046F08" w14:paraId="0D838C4C" w14:textId="77777777">
        <w:trPr>
          <w:trHeight w:val="360"/>
        </w:trPr>
        <w:tc>
          <w:tcPr>
            <w:tcW w:w="4675" w:type="dxa"/>
            <w:vAlign w:val="center"/>
          </w:tcPr>
          <w:p w14:paraId="0D838C4A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4B" w14:textId="77777777" w:rsidR="00046F08" w:rsidRDefault="00046F08" w:rsidP="00046F08"/>
        </w:tc>
      </w:tr>
      <w:tr w:rsidR="00046F08" w14:paraId="0D838C4F" w14:textId="77777777">
        <w:trPr>
          <w:trHeight w:val="360"/>
        </w:trPr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4D" w14:textId="77777777" w:rsidR="00046F08" w:rsidRDefault="00046F08" w:rsidP="00046F08">
            <w:pPr>
              <w:pStyle w:val="Heading2"/>
            </w:pPr>
            <w:r>
              <w:t>Student Activities and interests</w:t>
            </w:r>
          </w:p>
        </w:tc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4E" w14:textId="77777777" w:rsidR="00046F08" w:rsidRDefault="00046F08" w:rsidP="00046F08">
            <w:pPr>
              <w:pStyle w:val="Heading2"/>
            </w:pPr>
            <w:r>
              <w:t>List</w:t>
            </w:r>
          </w:p>
        </w:tc>
      </w:tr>
      <w:tr w:rsidR="00046F08" w14:paraId="0D838C52" w14:textId="77777777">
        <w:trPr>
          <w:trHeight w:val="360"/>
        </w:trPr>
        <w:tc>
          <w:tcPr>
            <w:tcW w:w="4675" w:type="dxa"/>
            <w:vAlign w:val="center"/>
          </w:tcPr>
          <w:p w14:paraId="0D838C50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51" w14:textId="77777777" w:rsidR="00046F08" w:rsidRDefault="00046F08" w:rsidP="00046F08"/>
        </w:tc>
      </w:tr>
      <w:tr w:rsidR="00046F08" w14:paraId="0D838C55" w14:textId="77777777">
        <w:trPr>
          <w:trHeight w:val="360"/>
        </w:trPr>
        <w:tc>
          <w:tcPr>
            <w:tcW w:w="4675" w:type="dxa"/>
            <w:vAlign w:val="center"/>
          </w:tcPr>
          <w:p w14:paraId="0D838C53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54" w14:textId="77777777" w:rsidR="00046F08" w:rsidRDefault="00046F08" w:rsidP="00046F08"/>
        </w:tc>
      </w:tr>
      <w:tr w:rsidR="00046F08" w14:paraId="0D838C58" w14:textId="77777777">
        <w:trPr>
          <w:trHeight w:val="360"/>
        </w:trPr>
        <w:tc>
          <w:tcPr>
            <w:tcW w:w="4675" w:type="dxa"/>
            <w:vAlign w:val="center"/>
          </w:tcPr>
          <w:p w14:paraId="0D838C56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57" w14:textId="77777777" w:rsidR="00046F08" w:rsidRDefault="00046F08" w:rsidP="00046F08"/>
        </w:tc>
      </w:tr>
      <w:tr w:rsidR="00046F08" w14:paraId="0D838C5B" w14:textId="77777777">
        <w:trPr>
          <w:trHeight w:val="360"/>
        </w:trPr>
        <w:tc>
          <w:tcPr>
            <w:tcW w:w="4675" w:type="dxa"/>
            <w:vAlign w:val="center"/>
          </w:tcPr>
          <w:p w14:paraId="0D838C59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5A" w14:textId="77777777" w:rsidR="00046F08" w:rsidRDefault="00046F08" w:rsidP="00046F08"/>
        </w:tc>
      </w:tr>
      <w:tr w:rsidR="00046F08" w14:paraId="0D838C5E" w14:textId="77777777">
        <w:trPr>
          <w:trHeight w:val="360"/>
        </w:trPr>
        <w:tc>
          <w:tcPr>
            <w:tcW w:w="4675" w:type="dxa"/>
            <w:vAlign w:val="center"/>
          </w:tcPr>
          <w:p w14:paraId="0D838C5C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5D" w14:textId="77777777" w:rsidR="00046F08" w:rsidRDefault="00046F08" w:rsidP="00046F08"/>
        </w:tc>
      </w:tr>
      <w:tr w:rsidR="00046F08" w14:paraId="0D838C61" w14:textId="77777777">
        <w:trPr>
          <w:trHeight w:val="360"/>
        </w:trPr>
        <w:tc>
          <w:tcPr>
            <w:tcW w:w="4675" w:type="dxa"/>
            <w:vAlign w:val="center"/>
          </w:tcPr>
          <w:p w14:paraId="0D838C5F" w14:textId="77777777" w:rsidR="00046F08" w:rsidRDefault="00046F08" w:rsidP="00046F08">
            <w:pPr>
              <w:pStyle w:val="Heading3"/>
            </w:pPr>
          </w:p>
        </w:tc>
        <w:tc>
          <w:tcPr>
            <w:tcW w:w="4675" w:type="dxa"/>
            <w:vAlign w:val="center"/>
          </w:tcPr>
          <w:p w14:paraId="0D838C60" w14:textId="77777777" w:rsidR="00046F08" w:rsidRDefault="00046F08" w:rsidP="00046F08"/>
        </w:tc>
      </w:tr>
      <w:tr w:rsidR="00046F08" w14:paraId="0D838C64" w14:textId="77777777">
        <w:trPr>
          <w:trHeight w:val="360"/>
        </w:trPr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62" w14:textId="77777777" w:rsidR="00046F08" w:rsidRDefault="00046F08" w:rsidP="00046F08">
            <w:pPr>
              <w:pStyle w:val="Heading2"/>
              <w:keepNext/>
              <w:keepLines/>
            </w:pPr>
            <w:r>
              <w:lastRenderedPageBreak/>
              <w:t>Ambassador Obligations and Responsibilities</w:t>
            </w:r>
          </w:p>
        </w:tc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63" w14:textId="77777777" w:rsidR="00046F08" w:rsidRDefault="00046F08" w:rsidP="00046F08">
            <w:pPr>
              <w:pStyle w:val="Heading2"/>
              <w:keepNext/>
              <w:keepLines/>
            </w:pPr>
          </w:p>
        </w:tc>
      </w:tr>
      <w:tr w:rsidR="00046F08" w14:paraId="0D838C67" w14:textId="77777777">
        <w:trPr>
          <w:trHeight w:val="360"/>
        </w:trPr>
        <w:tc>
          <w:tcPr>
            <w:tcW w:w="4675" w:type="dxa"/>
            <w:vAlign w:val="center"/>
          </w:tcPr>
          <w:p w14:paraId="0D838C65" w14:textId="77777777" w:rsidR="00046F08" w:rsidRPr="00713030" w:rsidRDefault="00046F08" w:rsidP="00046F08">
            <w:pPr>
              <w:keepNext/>
              <w:keepLines/>
            </w:pPr>
            <w:r>
              <w:t>Commit to fundraising</w:t>
            </w:r>
          </w:p>
        </w:tc>
        <w:tc>
          <w:tcPr>
            <w:tcW w:w="4675" w:type="dxa"/>
            <w:vAlign w:val="center"/>
          </w:tcPr>
          <w:p w14:paraId="0D838C66" w14:textId="77777777" w:rsidR="00046F08" w:rsidRPr="00713030" w:rsidRDefault="00046F08" w:rsidP="00046F08">
            <w:pPr>
              <w:keepNext/>
              <w:keepLines/>
            </w:pPr>
            <w:r w:rsidRPr="00713030">
              <w:t>Help with official and Unofficial gifts</w:t>
            </w:r>
          </w:p>
        </w:tc>
      </w:tr>
      <w:tr w:rsidR="00046F08" w14:paraId="0D838C6A" w14:textId="77777777">
        <w:trPr>
          <w:trHeight w:val="360"/>
        </w:trPr>
        <w:tc>
          <w:tcPr>
            <w:tcW w:w="4675" w:type="dxa"/>
            <w:vAlign w:val="center"/>
          </w:tcPr>
          <w:p w14:paraId="0D838C68" w14:textId="723800B5" w:rsidR="00046F08" w:rsidRPr="00713030" w:rsidRDefault="00046F08" w:rsidP="00046F08">
            <w:pPr>
              <w:pStyle w:val="Heading3"/>
              <w:keepNext/>
              <w:keepLines/>
              <w:rPr>
                <w:color w:val="auto"/>
              </w:rPr>
            </w:pPr>
            <w:r w:rsidRPr="00713030">
              <w:rPr>
                <w:color w:val="auto"/>
              </w:rPr>
              <w:t xml:space="preserve">Be an </w:t>
            </w:r>
            <w:r w:rsidR="00922B15" w:rsidRPr="00713030">
              <w:rPr>
                <w:color w:val="auto"/>
              </w:rPr>
              <w:t>ambassador</w:t>
            </w:r>
          </w:p>
        </w:tc>
        <w:tc>
          <w:tcPr>
            <w:tcW w:w="4675" w:type="dxa"/>
            <w:vAlign w:val="center"/>
          </w:tcPr>
          <w:p w14:paraId="0D838C69" w14:textId="0A8BC694" w:rsidR="00046F08" w:rsidRPr="00713030" w:rsidRDefault="00046F08" w:rsidP="00046F08">
            <w:pPr>
              <w:keepNext/>
              <w:keepLines/>
            </w:pPr>
            <w:r w:rsidRPr="00713030">
              <w:t xml:space="preserve">Be involved in </w:t>
            </w:r>
            <w:r w:rsidR="00E81966">
              <w:t xml:space="preserve">July </w:t>
            </w:r>
            <w:r w:rsidRPr="00713030">
              <w:t>Hospitality</w:t>
            </w:r>
          </w:p>
        </w:tc>
      </w:tr>
      <w:tr w:rsidR="00046F08" w14:paraId="0D838C6D" w14:textId="77777777">
        <w:trPr>
          <w:trHeight w:val="360"/>
        </w:trPr>
        <w:tc>
          <w:tcPr>
            <w:tcW w:w="4675" w:type="dxa"/>
            <w:vAlign w:val="center"/>
          </w:tcPr>
          <w:p w14:paraId="0D838C6B" w14:textId="77777777" w:rsidR="00046F08" w:rsidRPr="00713030" w:rsidRDefault="00046F08" w:rsidP="00046F08">
            <w:pPr>
              <w:pStyle w:val="Heading3"/>
              <w:keepNext/>
              <w:keepLines/>
              <w:rPr>
                <w:color w:val="auto"/>
              </w:rPr>
            </w:pPr>
            <w:r w:rsidRPr="00713030">
              <w:rPr>
                <w:color w:val="auto"/>
              </w:rPr>
              <w:t>Attend training meetings</w:t>
            </w:r>
          </w:p>
        </w:tc>
        <w:tc>
          <w:tcPr>
            <w:tcW w:w="4675" w:type="dxa"/>
            <w:vAlign w:val="center"/>
          </w:tcPr>
          <w:p w14:paraId="0D838C6C" w14:textId="77777777" w:rsidR="00046F08" w:rsidRPr="00713030" w:rsidRDefault="00046F08" w:rsidP="00046F08">
            <w:pPr>
              <w:keepNext/>
              <w:keepLines/>
            </w:pPr>
            <w:r w:rsidRPr="00713030">
              <w:t>Become a member of WIFA</w:t>
            </w:r>
          </w:p>
        </w:tc>
      </w:tr>
      <w:tr w:rsidR="00046F08" w14:paraId="0D838C70" w14:textId="77777777" w:rsidTr="00713030">
        <w:trPr>
          <w:trHeight w:val="503"/>
        </w:trPr>
        <w:tc>
          <w:tcPr>
            <w:tcW w:w="4675" w:type="dxa"/>
            <w:vAlign w:val="center"/>
          </w:tcPr>
          <w:p w14:paraId="0D838C6E" w14:textId="77777777" w:rsidR="00046F08" w:rsidRPr="00713030" w:rsidRDefault="00046F08" w:rsidP="00046F08">
            <w:pPr>
              <w:pStyle w:val="Heading3"/>
              <w:keepNext/>
              <w:keepLines/>
            </w:pPr>
            <w:r w:rsidRPr="00046F08">
              <w:rPr>
                <w:color w:val="auto"/>
              </w:rPr>
              <w:t>Continue to be a</w:t>
            </w:r>
            <w:r w:rsidR="002B5C87">
              <w:rPr>
                <w:color w:val="auto"/>
              </w:rPr>
              <w:t>n</w:t>
            </w:r>
            <w:r w:rsidRPr="00046F08">
              <w:rPr>
                <w:color w:val="auto"/>
              </w:rPr>
              <w:t xml:space="preserve"> engaged student</w:t>
            </w:r>
          </w:p>
        </w:tc>
        <w:tc>
          <w:tcPr>
            <w:tcW w:w="4675" w:type="dxa"/>
            <w:vAlign w:val="center"/>
          </w:tcPr>
          <w:p w14:paraId="0D838C6F" w14:textId="77777777" w:rsidR="00046F08" w:rsidRPr="00713030" w:rsidRDefault="00046F08" w:rsidP="00046F08">
            <w:pPr>
              <w:keepNext/>
              <w:keepLines/>
            </w:pPr>
            <w:r w:rsidRPr="00713030">
              <w:t>Continue to support the program</w:t>
            </w:r>
          </w:p>
        </w:tc>
      </w:tr>
      <w:tr w:rsidR="00046F08" w14:paraId="0D838C73" w14:textId="77777777">
        <w:trPr>
          <w:trHeight w:val="360"/>
        </w:trPr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71" w14:textId="77777777" w:rsidR="00046F08" w:rsidRDefault="00046F08" w:rsidP="00046F08">
            <w:pPr>
              <w:pStyle w:val="Heading2"/>
            </w:pPr>
            <w:r>
              <w:t>Sign Name:</w:t>
            </w:r>
          </w:p>
        </w:tc>
        <w:tc>
          <w:tcPr>
            <w:tcW w:w="4675" w:type="dxa"/>
            <w:shd w:val="clear" w:color="auto" w:fill="D7E7F0" w:themeFill="accent1" w:themeFillTint="33"/>
            <w:vAlign w:val="center"/>
          </w:tcPr>
          <w:p w14:paraId="0D838C72" w14:textId="77777777" w:rsidR="00046F08" w:rsidRDefault="00046F08" w:rsidP="00046F08">
            <w:pPr>
              <w:pStyle w:val="Heading2"/>
            </w:pPr>
            <w:r>
              <w:t>Date:</w:t>
            </w:r>
          </w:p>
        </w:tc>
      </w:tr>
    </w:tbl>
    <w:p w14:paraId="0D838C74" w14:textId="77777777" w:rsidR="003978A3" w:rsidRDefault="003978A3"/>
    <w:p w14:paraId="0D838C75" w14:textId="58D8E3FB" w:rsidR="00713030" w:rsidRDefault="00713030"/>
    <w:p w14:paraId="0D838C76" w14:textId="77777777" w:rsidR="00713030" w:rsidRDefault="00713030"/>
    <w:p w14:paraId="0D838C78" w14:textId="77777777" w:rsidR="009D1630" w:rsidRDefault="009D1630" w:rsidP="009D1630">
      <w:r>
        <w:t>Michelle Alexander</w:t>
      </w:r>
    </w:p>
    <w:p w14:paraId="0D838C79" w14:textId="77777777" w:rsidR="009D1630" w:rsidRDefault="009D1630">
      <w:r>
        <w:t>Winona International Friendship Association</w:t>
      </w:r>
    </w:p>
    <w:p w14:paraId="0D838C7A" w14:textId="24BF7727" w:rsidR="009D1630" w:rsidRDefault="002041A3">
      <w:r>
        <w:t>63 W. 3</w:t>
      </w:r>
      <w:r w:rsidRPr="002041A3">
        <w:rPr>
          <w:vertAlign w:val="superscript"/>
        </w:rPr>
        <w:t>rd</w:t>
      </w:r>
      <w:r>
        <w:t xml:space="preserve"> St. </w:t>
      </w:r>
    </w:p>
    <w:p w14:paraId="0D838C7B" w14:textId="77777777" w:rsidR="00713030" w:rsidRDefault="00713030">
      <w:r>
        <w:t>Winona, MN 55987</w:t>
      </w:r>
    </w:p>
    <w:p w14:paraId="0D838C7C" w14:textId="77777777" w:rsidR="009D1630" w:rsidRDefault="009D1630"/>
    <w:p w14:paraId="0D838C7E" w14:textId="13A4BEDC" w:rsidR="006021F6" w:rsidRDefault="00E81966">
      <w:hyperlink r:id="rId8" w:history="1">
        <w:r w:rsidRPr="00483BCF">
          <w:rPr>
            <w:rStyle w:val="Hyperlink"/>
          </w:rPr>
          <w:t>michellewifa@gmail.com</w:t>
        </w:r>
      </w:hyperlink>
    </w:p>
    <w:p w14:paraId="0D838C7F" w14:textId="77777777" w:rsidR="006021F6" w:rsidRDefault="006021F6"/>
    <w:sectPr w:rsidR="006021F6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D855C3" w14:textId="77777777" w:rsidR="005C1FAE" w:rsidRDefault="005C1FAE">
      <w:pPr>
        <w:spacing w:before="0" w:after="0"/>
      </w:pPr>
      <w:r>
        <w:separator/>
      </w:r>
    </w:p>
  </w:endnote>
  <w:endnote w:type="continuationSeparator" w:id="0">
    <w:p w14:paraId="21619DCE" w14:textId="77777777" w:rsidR="005C1FAE" w:rsidRDefault="005C1FA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altName w:val="Calibri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38C86" w14:textId="77777777" w:rsidR="003978A3" w:rsidRDefault="00526FF3">
    <w:pPr>
      <w:pStyle w:val="Footer"/>
    </w:pPr>
    <w:r>
      <w:t xml:space="preserve">Page | </w:t>
    </w:r>
    <w:r>
      <w:fldChar w:fldCharType="begin"/>
    </w:r>
    <w:r>
      <w:instrText xml:space="preserve"> PAGE   \* MERGEFORMAT </w:instrText>
    </w:r>
    <w:r>
      <w:fldChar w:fldCharType="separate"/>
    </w:r>
    <w:r w:rsidR="00C60D67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680F3B" w14:textId="77777777" w:rsidR="005C1FAE" w:rsidRDefault="005C1FAE">
      <w:pPr>
        <w:spacing w:before="0" w:after="0"/>
      </w:pPr>
      <w:r>
        <w:separator/>
      </w:r>
    </w:p>
  </w:footnote>
  <w:footnote w:type="continuationSeparator" w:id="0">
    <w:p w14:paraId="2E34919B" w14:textId="77777777" w:rsidR="005C1FAE" w:rsidRDefault="005C1FAE"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2D45"/>
    <w:rsid w:val="00046F08"/>
    <w:rsid w:val="001456B2"/>
    <w:rsid w:val="002041A3"/>
    <w:rsid w:val="002534F6"/>
    <w:rsid w:val="002B5C87"/>
    <w:rsid w:val="002F0FA4"/>
    <w:rsid w:val="00393881"/>
    <w:rsid w:val="003978A3"/>
    <w:rsid w:val="004048E8"/>
    <w:rsid w:val="00420780"/>
    <w:rsid w:val="00454E87"/>
    <w:rsid w:val="004E2788"/>
    <w:rsid w:val="00526FF3"/>
    <w:rsid w:val="005C1FAE"/>
    <w:rsid w:val="005D5F26"/>
    <w:rsid w:val="006021F6"/>
    <w:rsid w:val="0062633C"/>
    <w:rsid w:val="00713030"/>
    <w:rsid w:val="00882209"/>
    <w:rsid w:val="00922B15"/>
    <w:rsid w:val="009D1630"/>
    <w:rsid w:val="00B46D58"/>
    <w:rsid w:val="00BD2D45"/>
    <w:rsid w:val="00C60D67"/>
    <w:rsid w:val="00DA0134"/>
    <w:rsid w:val="00E81966"/>
    <w:rsid w:val="00E966A6"/>
    <w:rsid w:val="00F71C03"/>
    <w:rsid w:val="00F72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D838C0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40" w:after="40" w:line="240" w:lineRule="auto"/>
      <w:ind w:left="72" w:right="72"/>
    </w:pPr>
  </w:style>
  <w:style w:type="paragraph" w:styleId="Heading1">
    <w:name w:val="heading 1"/>
    <w:basedOn w:val="Normal"/>
    <w:next w:val="Normal"/>
    <w:qFormat/>
    <w:pPr>
      <w:keepNext/>
      <w:keepLines/>
      <w:spacing w:before="0" w:after="240"/>
      <w:jc w:val="center"/>
      <w:outlineLvl w:val="0"/>
    </w:pPr>
    <w:rPr>
      <w:rFonts w:asciiTheme="majorHAnsi" w:eastAsiaTheme="majorEastAsia" w:hAnsiTheme="majorHAnsi" w:cstheme="majorBidi"/>
      <w:b/>
      <w:bCs/>
      <w:color w:val="306785" w:themeColor="accent1" w:themeShade="BF"/>
      <w:sz w:val="32"/>
      <w:szCs w:val="32"/>
    </w:rPr>
  </w:style>
  <w:style w:type="paragraph" w:styleId="Heading2">
    <w:name w:val="heading 2"/>
    <w:basedOn w:val="Normal"/>
    <w:next w:val="Normal"/>
    <w:unhideWhenUsed/>
    <w:qFormat/>
    <w:pPr>
      <w:shd w:val="clear" w:color="auto" w:fill="D7E7F0" w:themeFill="accent1" w:themeFillTint="33"/>
      <w:outlineLvl w:val="1"/>
    </w:pPr>
    <w:rPr>
      <w:rFonts w:asciiTheme="majorHAnsi" w:eastAsiaTheme="majorEastAsia" w:hAnsiTheme="majorHAnsi" w:cstheme="majorBidi"/>
      <w:b/>
      <w:bCs/>
      <w:color w:val="418AB3" w:themeColor="accent1"/>
    </w:rPr>
  </w:style>
  <w:style w:type="paragraph" w:styleId="Heading3">
    <w:name w:val="heading 3"/>
    <w:basedOn w:val="Normal"/>
    <w:next w:val="Normal"/>
    <w:unhideWhenUsed/>
    <w:qFormat/>
    <w:pPr>
      <w:outlineLvl w:val="2"/>
    </w:pPr>
    <w:rPr>
      <w:rFonts w:asciiTheme="majorHAnsi" w:eastAsiaTheme="majorEastAsia" w:hAnsiTheme="majorHAnsi" w:cstheme="majorBidi"/>
      <w:color w:val="418AB3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SubtleEmphasis">
    <w:name w:val="Subtle Emphasis"/>
    <w:basedOn w:val="DefaultParagraphFont"/>
    <w:qFormat/>
    <w:rPr>
      <w:i/>
      <w:iCs/>
      <w:color w:val="7F7F7F" w:themeColor="text1" w:themeTint="80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before="0" w:after="0"/>
      <w:jc w:val="center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BalloonText">
    <w:name w:val="Balloon Text"/>
    <w:basedOn w:val="Normal"/>
    <w:link w:val="BalloonTextChar"/>
    <w:uiPriority w:val="99"/>
    <w:semiHidden/>
    <w:unhideWhenUsed/>
    <w:rsid w:val="006021F6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21F6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021F6"/>
    <w:rPr>
      <w:color w:val="F59E00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19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chellewifa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chelle\AppData\Roaming\Microsoft\Templates\Travel%20profile.dotx" TargetMode="External"/></Relationships>
</file>

<file path=word/theme/theme1.xml><?xml version="1.0" encoding="utf-8"?>
<a:theme xmlns:a="http://schemas.openxmlformats.org/drawingml/2006/main" name="Travel profile">
  <a:themeElements>
    <a:clrScheme name="Marquee">
      <a:dk1>
        <a:srgbClr val="000000"/>
      </a:dk1>
      <a:lt1>
        <a:sysClr val="window" lastClr="FFFFFF"/>
      </a:lt1>
      <a:dk2>
        <a:srgbClr val="5E5E5E"/>
      </a:dk2>
      <a:lt2>
        <a:srgbClr val="DDDDDD"/>
      </a:lt2>
      <a:accent1>
        <a:srgbClr val="418AB3"/>
      </a:accent1>
      <a:accent2>
        <a:srgbClr val="A6B727"/>
      </a:accent2>
      <a:accent3>
        <a:srgbClr val="F69200"/>
      </a:accent3>
      <a:accent4>
        <a:srgbClr val="838383"/>
      </a:accent4>
      <a:accent5>
        <a:srgbClr val="FEC306"/>
      </a:accent5>
      <a:accent6>
        <a:srgbClr val="DF5327"/>
      </a:accent6>
      <a:hlink>
        <a:srgbClr val="F59E00"/>
      </a:hlink>
      <a:folHlink>
        <a:srgbClr val="B2B2B2"/>
      </a:folHlink>
    </a:clrScheme>
    <a:fontScheme name="Century Gothic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E4BFD934-6A76-40D0-8F0D-C65B6FBFF00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Travel profile</Template>
  <TotalTime>0</TotalTime>
  <Pages>2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cp:lastModifiedBy/>
  <cp:revision>1</cp:revision>
  <dcterms:created xsi:type="dcterms:W3CDTF">2018-05-11T16:10:00Z</dcterms:created>
  <dcterms:modified xsi:type="dcterms:W3CDTF">2023-09-06T18:25:00Z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TC039790809991</vt:lpwstr>
  </property>
</Properties>
</file>